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 w:themeColor="background1"/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36" w:lineRule="auto"/>
        <w:ind w:left="12" w:leftChars="0" w:right="275" w:rightChars="125" w:hanging="12" w:firstLineChars="0"/>
        <w:jc w:val="both"/>
        <w:textAlignment w:val="auto"/>
        <w:outlineLvl w:val="9"/>
        <w:rPr>
          <w:rFonts w:hint="default" w:ascii="Times New Roman" w:hAnsi="Times New Roman" w:eastAsia="方正黑体_GBK" w:cs="Times New Roman"/>
          <w:b/>
          <w:bCs/>
          <w:color w:val="auto"/>
          <w:spacing w:val="0"/>
          <w:w w:val="10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方正黑体_GBK" w:cs="Times New Roman"/>
          <w:color w:val="auto"/>
          <w:spacing w:val="0"/>
          <w:w w:val="100"/>
          <w:sz w:val="32"/>
          <w:szCs w:val="32"/>
          <w:lang w:val="en-US" w:eastAsia="zh-CN"/>
        </w:rPr>
        <w:t>附件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12" w:leftChars="0" w:right="275" w:rightChars="125" w:hanging="12" w:firstLineChars="0"/>
        <w:jc w:val="center"/>
        <w:textAlignment w:val="auto"/>
        <w:outlineLvl w:val="9"/>
        <w:rPr>
          <w:rFonts w:hint="default" w:ascii="Times New Roman" w:hAnsi="Times New Roman" w:eastAsia="方正小标宋_GBK" w:cs="Times New Roman"/>
          <w:b/>
          <w:bCs/>
          <w:color w:val="auto"/>
          <w:spacing w:val="0"/>
          <w:w w:val="100"/>
          <w:sz w:val="44"/>
          <w:szCs w:val="44"/>
          <w:lang w:eastAsia="zh-CN"/>
        </w:rPr>
      </w:pPr>
      <w:r>
        <w:rPr>
          <w:rFonts w:hint="default" w:ascii="Times New Roman" w:hAnsi="Times New Roman" w:eastAsia="方正小标宋_GBK" w:cs="Times New Roman"/>
          <w:b/>
          <w:bCs/>
          <w:color w:val="auto"/>
          <w:spacing w:val="0"/>
          <w:w w:val="100"/>
          <w:sz w:val="44"/>
          <w:szCs w:val="44"/>
          <w:lang w:eastAsia="zh-CN"/>
        </w:rPr>
        <w:t>报价函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12" w:leftChars="0" w:right="275" w:rightChars="125" w:hanging="12" w:firstLineChars="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pacing w:val="0"/>
          <w:w w:val="100"/>
          <w:sz w:val="32"/>
          <w:szCs w:val="32"/>
          <w:lang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12" w:leftChars="0" w:right="275" w:rightChars="125" w:hanging="12" w:firstLineChars="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auto"/>
          <w:spacing w:val="0"/>
          <w:w w:val="100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sz w:val="32"/>
          <w:szCs w:val="32"/>
          <w:lang w:eastAsia="zh-CN"/>
        </w:rPr>
        <w:t>攀枝花市西区教育和体育局：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12" w:leftChars="0" w:right="275" w:rightChars="125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auto"/>
          <w:spacing w:val="0"/>
          <w:w w:val="1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sz w:val="32"/>
          <w:szCs w:val="32"/>
          <w:lang w:eastAsia="zh-CN"/>
        </w:rPr>
        <w:t>我公司完全响应贵局202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sz w:val="32"/>
          <w:szCs w:val="32"/>
          <w:lang w:eastAsia="zh-CN"/>
        </w:rPr>
        <w:t>年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sz w:val="32"/>
          <w:szCs w:val="32"/>
          <w:lang w:val="en-US" w:eastAsia="zh-CN"/>
        </w:rPr>
        <w:t>收支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sz w:val="32"/>
          <w:szCs w:val="32"/>
          <w:lang w:eastAsia="zh-CN"/>
        </w:rPr>
        <w:t>审计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sz w:val="32"/>
          <w:szCs w:val="32"/>
          <w:lang w:val="en-US" w:eastAsia="zh-CN"/>
        </w:rPr>
        <w:t>和离任审计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sz w:val="32"/>
          <w:szCs w:val="32"/>
          <w:lang w:eastAsia="zh-CN"/>
        </w:rPr>
        <w:t>项目的范围、内容及完成时间要求。该项目审计服务费总额我公司的最终报价为：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sz w:val="32"/>
          <w:szCs w:val="32"/>
          <w:u w:val="single"/>
          <w:lang w:val="en-US" w:eastAsia="zh-CN"/>
        </w:rPr>
        <w:t xml:space="preserve">                 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sz w:val="32"/>
          <w:szCs w:val="32"/>
          <w:lang w:val="en-US" w:eastAsia="zh-CN"/>
        </w:rPr>
        <w:t>元，大写：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sz w:val="32"/>
          <w:szCs w:val="32"/>
          <w:u w:val="single"/>
          <w:lang w:val="en-US" w:eastAsia="zh-CN"/>
        </w:rPr>
        <w:t xml:space="preserve">               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sz w:val="32"/>
          <w:szCs w:val="32"/>
          <w:lang w:val="en-US" w:eastAsia="zh-CN"/>
        </w:rPr>
        <w:t>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12" w:leftChars="0" w:right="275" w:rightChars="125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auto"/>
          <w:spacing w:val="0"/>
          <w:w w:val="100"/>
          <w:sz w:val="32"/>
          <w:szCs w:val="32"/>
          <w:lang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12" w:leftChars="0" w:right="275" w:rightChars="125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auto"/>
          <w:spacing w:val="0"/>
          <w:w w:val="100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sz w:val="32"/>
          <w:szCs w:val="32"/>
          <w:lang w:eastAsia="zh-CN"/>
        </w:rPr>
        <w:t>报价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sz w:val="32"/>
          <w:szCs w:val="32"/>
          <w:lang w:val="en-US" w:eastAsia="zh-CN"/>
        </w:rPr>
        <w:t>授权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sz w:val="32"/>
          <w:szCs w:val="32"/>
          <w:lang w:eastAsia="zh-CN"/>
        </w:rPr>
        <w:t>代表：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sz w:val="32"/>
          <w:szCs w:val="32"/>
          <w:u w:val="single"/>
          <w:lang w:val="en-US" w:eastAsia="zh-CN"/>
        </w:rPr>
        <w:t xml:space="preserve">                    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12" w:leftChars="0" w:right="275" w:rightChars="125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auto"/>
          <w:spacing w:val="0"/>
          <w:w w:val="100"/>
          <w:sz w:val="32"/>
          <w:szCs w:val="32"/>
          <w:lang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12" w:leftChars="0" w:right="275" w:rightChars="125" w:firstLine="4806" w:firstLineChars="1502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auto"/>
          <w:spacing w:val="0"/>
          <w:w w:val="100"/>
          <w:sz w:val="32"/>
          <w:szCs w:val="32"/>
          <w:lang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12" w:leftChars="0" w:right="275" w:rightChars="125" w:firstLine="4806" w:firstLineChars="1502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auto"/>
          <w:spacing w:val="0"/>
          <w:w w:val="100"/>
          <w:sz w:val="32"/>
          <w:szCs w:val="32"/>
          <w:lang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12" w:leftChars="0" w:right="275" w:rightChars="125" w:firstLine="4806" w:firstLineChars="1502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auto"/>
          <w:spacing w:val="0"/>
          <w:w w:val="100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sz w:val="32"/>
          <w:szCs w:val="32"/>
          <w:lang w:eastAsia="zh-CN"/>
        </w:rPr>
        <w:t>报价单位（盖章）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12" w:leftChars="0" w:right="275" w:rightChars="125" w:firstLine="5027" w:firstLineChars="1571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auto"/>
          <w:spacing w:val="0"/>
          <w:w w:val="100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sz w:val="32"/>
          <w:szCs w:val="32"/>
          <w:lang w:eastAsia="zh-CN"/>
        </w:rPr>
        <w:t>202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sz w:val="32"/>
          <w:szCs w:val="32"/>
          <w:lang w:eastAsia="zh-CN"/>
        </w:rPr>
        <w:t xml:space="preserve">年 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sz w:val="32"/>
          <w:szCs w:val="32"/>
          <w:lang w:eastAsia="zh-CN"/>
        </w:rPr>
        <w:t xml:space="preserve"> 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sz w:val="32"/>
          <w:szCs w:val="32"/>
          <w:lang w:eastAsia="zh-CN"/>
        </w:rPr>
        <w:t xml:space="preserve">月 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sz w:val="32"/>
          <w:szCs w:val="32"/>
          <w:lang w:eastAsia="zh-CN"/>
        </w:rPr>
        <w:t xml:space="preserve">  日</w:t>
      </w:r>
    </w:p>
    <w:p>
      <w:pPr>
        <w:pStyle w:val="1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eastAsia="方正仿宋_GBK" w:cs="Times New Roman"/>
          <w:color w:val="auto"/>
          <w:spacing w:val="0"/>
          <w:w w:val="100"/>
          <w:sz w:val="32"/>
          <w:szCs w:val="32"/>
          <w:lang w:val="en-US" w:eastAsia="zh-CN"/>
        </w:rPr>
      </w:pPr>
    </w:p>
    <w:sectPr>
      <w:headerReference r:id="rId5" w:type="default"/>
      <w:footerReference r:id="rId6" w:type="default"/>
      <w:pgSz w:w="11910" w:h="16840"/>
      <w:pgMar w:top="2098" w:right="1474" w:bottom="1984" w:left="1587" w:header="720" w:footer="720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equalWidth="0" w:num="1">
        <w:col w:w="8310"/>
      </w:cols>
      <w:rtlGutter w:val="0"/>
      <w:docGrid w:linePitch="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0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2010600030101010101"/>
    <w:charset w:val="7A"/>
    <w:family w:val="auto"/>
    <w:pitch w:val="default"/>
    <w:sig w:usb0="00000000" w:usb1="00000000" w:usb2="00000006" w:usb3="00000000" w:csb0="00040001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mbria">
    <w:altName w:val="FreeSerif"/>
    <w:panose1 w:val="02040503050406030204"/>
    <w:charset w:val="00"/>
    <w:family w:val="roman"/>
    <w:pitch w:val="default"/>
    <w:sig w:usb0="00000000" w:usb1="00000000" w:usb2="00000000" w:usb3="00000000" w:csb0="2000019F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FreeSerif">
    <w:panose1 w:val="02020603050405020304"/>
    <w:charset w:val="00"/>
    <w:family w:val="auto"/>
    <w:pitch w:val="default"/>
    <w:sig w:usb0="E59FAFFF" w:usb1="C200FDFF" w:usb2="43501B29" w:usb3="04000043" w:csb0="6001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  <w:t xml:space="preserve">第 </w:t>
                          </w:r>
                          <w:r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  <w:t xml:space="preserve"> 页 共 </w:t>
                          </w:r>
                          <w:r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  <w:t>8</w:t>
                          </w:r>
                          <w:r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FgAAAGRycy9QSwECFAAUAAAACACH&#10;TuJAs0lY7tAAAAAFAQAADwAAAAAAAAABACAAAAA4AAAAZHJzL2Rvd25yZXYueG1sUEsBAhQAFAAA&#10;AAgAh07iQCYa0m4aAgAAKQQAAA4AAAAAAAAAAQAgAAAANQ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eastAsia="宋体"/>
                        <w:sz w:val="18"/>
                        <w:lang w:eastAsia="zh-CN"/>
                      </w:rPr>
                    </w:pPr>
                    <w:r>
                      <w:rPr>
                        <w:rFonts w:hint="eastAsia" w:eastAsia="宋体"/>
                        <w:sz w:val="18"/>
                        <w:lang w:eastAsia="zh-CN"/>
                      </w:rPr>
                      <w:t xml:space="preserve">第 </w:t>
                    </w:r>
                    <w:r>
                      <w:rPr>
                        <w:rFonts w:hint="eastAsia" w:eastAsia="宋体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eastAsia="宋体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eastAsia="宋体"/>
                        <w:sz w:val="18"/>
                        <w:lang w:eastAsia="zh-CN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 w:eastAsia="宋体"/>
                        <w:sz w:val="1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eastAsia="宋体"/>
                        <w:sz w:val="18"/>
                        <w:lang w:eastAsia="zh-CN"/>
                      </w:rPr>
                      <w:t xml:space="preserve"> 页 共 </w:t>
                    </w:r>
                    <w:r>
                      <w:rPr>
                        <w:rFonts w:hint="eastAsia" w:eastAsia="宋体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eastAsia="宋体"/>
                        <w:sz w:val="18"/>
                        <w:lang w:eastAsia="zh-CN"/>
                      </w:rPr>
                      <w:instrText xml:space="preserve"> NUMPAGES  \* MERGEFORMAT </w:instrText>
                    </w:r>
                    <w:r>
                      <w:rPr>
                        <w:rFonts w:hint="eastAsia" w:eastAsia="宋体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eastAsia="宋体"/>
                        <w:sz w:val="18"/>
                        <w:lang w:eastAsia="zh-CN"/>
                      </w:rPr>
                      <w:t>8</w:t>
                    </w:r>
                    <w:r>
                      <w:rPr>
                        <w:rFonts w:hint="eastAsia" w:eastAsia="宋体"/>
                        <w:sz w:val="1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eastAsia="宋体"/>
                        <w:sz w:val="18"/>
                        <w:lang w:eastAsia="zh-CN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EBB3C91"/>
    <w:multiLevelType w:val="multilevel"/>
    <w:tmpl w:val="3EBB3C91"/>
    <w:lvl w:ilvl="0" w:tentative="0">
      <w:start w:val="1"/>
      <w:numFmt w:val="decimal"/>
      <w:suff w:val="space"/>
      <w:lvlText w:val="%1、"/>
      <w:lvlJc w:val="left"/>
      <w:pPr>
        <w:ind w:left="907" w:hanging="907"/>
      </w:pPr>
      <w:rPr>
        <w:rFonts w:ascii="宋体" w:hAnsi="Calibri" w:eastAsia="宋体" w:cs="Times New Roman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</w:lvl>
    <w:lvl w:ilvl="4" w:tentative="0">
      <w:start w:val="0"/>
      <w:numFmt w:val="decimal"/>
      <w:pStyle w:val="12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true"/>
  <w:embedSystemFonts/>
  <w:bordersDoNotSurroundHeader w:val="false"/>
  <w:bordersDoNotSurroundFooter w:val="false"/>
  <w:documentProtection w:enforcement="0"/>
  <w:defaultTabStop w:val="720"/>
  <w:drawingGridHorizontalSpacing w:val="110"/>
  <w:displayHorizontalDrawingGridEvery w:val="1"/>
  <w:displayVerticalDrawingGridEvery w:val="1"/>
  <w:noPunctuationKerning w:val="true"/>
  <w:characterSpacingControl w:val="doNotCompress"/>
  <w:footnotePr>
    <w:footnote w:id="0"/>
    <w:footnote w:id="1"/>
  </w:footnotePr>
  <w:endnotePr>
    <w:endnote w:id="0"/>
    <w:endnote w:id="1"/>
  </w:endnotePr>
  <w:compat>
    <w:ulTrailSpace/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JiMzdjNzI1OGRhNmRkNDYxNDQ0YzZlYTc5NDMyODUifQ=="/>
  </w:docVars>
  <w:rsids>
    <w:rsidRoot w:val="00000000"/>
    <w:rsid w:val="01217A37"/>
    <w:rsid w:val="023C11C4"/>
    <w:rsid w:val="02A90D55"/>
    <w:rsid w:val="03F07239"/>
    <w:rsid w:val="04061448"/>
    <w:rsid w:val="05433707"/>
    <w:rsid w:val="05883E39"/>
    <w:rsid w:val="071903A3"/>
    <w:rsid w:val="0B09160F"/>
    <w:rsid w:val="0BF5321E"/>
    <w:rsid w:val="0E5866B2"/>
    <w:rsid w:val="0E7D0B2A"/>
    <w:rsid w:val="10BE26B2"/>
    <w:rsid w:val="10ED2464"/>
    <w:rsid w:val="11474181"/>
    <w:rsid w:val="16C44A92"/>
    <w:rsid w:val="17DB01A8"/>
    <w:rsid w:val="18CB35C4"/>
    <w:rsid w:val="19601FEB"/>
    <w:rsid w:val="19791562"/>
    <w:rsid w:val="1D1D1239"/>
    <w:rsid w:val="1D891EAE"/>
    <w:rsid w:val="1FE5316D"/>
    <w:rsid w:val="22B21F93"/>
    <w:rsid w:val="233C3235"/>
    <w:rsid w:val="243F2C87"/>
    <w:rsid w:val="247036FC"/>
    <w:rsid w:val="28C40209"/>
    <w:rsid w:val="29FE23BE"/>
    <w:rsid w:val="2AB10E04"/>
    <w:rsid w:val="2B5F245F"/>
    <w:rsid w:val="2C666DFD"/>
    <w:rsid w:val="2D4A78CC"/>
    <w:rsid w:val="2E58258F"/>
    <w:rsid w:val="2EB118B1"/>
    <w:rsid w:val="2F2131FE"/>
    <w:rsid w:val="30E950B8"/>
    <w:rsid w:val="32DE621E"/>
    <w:rsid w:val="334F0544"/>
    <w:rsid w:val="347D0351"/>
    <w:rsid w:val="35476629"/>
    <w:rsid w:val="36714388"/>
    <w:rsid w:val="367260F1"/>
    <w:rsid w:val="36E3792F"/>
    <w:rsid w:val="36FE1DD1"/>
    <w:rsid w:val="383C0547"/>
    <w:rsid w:val="383F1A08"/>
    <w:rsid w:val="38940784"/>
    <w:rsid w:val="39D228CF"/>
    <w:rsid w:val="3A636C6D"/>
    <w:rsid w:val="3B13503F"/>
    <w:rsid w:val="3BEE1FD7"/>
    <w:rsid w:val="3EDE707D"/>
    <w:rsid w:val="4106323B"/>
    <w:rsid w:val="41536B9E"/>
    <w:rsid w:val="41815CA5"/>
    <w:rsid w:val="432244DF"/>
    <w:rsid w:val="4387757C"/>
    <w:rsid w:val="44D84FAC"/>
    <w:rsid w:val="47E82284"/>
    <w:rsid w:val="48C87D65"/>
    <w:rsid w:val="4AA94DA1"/>
    <w:rsid w:val="4B3F1E34"/>
    <w:rsid w:val="4BFC4BBC"/>
    <w:rsid w:val="4C8A5C85"/>
    <w:rsid w:val="4ED212E5"/>
    <w:rsid w:val="4F0E5C41"/>
    <w:rsid w:val="50302C67"/>
    <w:rsid w:val="50DF7359"/>
    <w:rsid w:val="52D41C5D"/>
    <w:rsid w:val="556C3C93"/>
    <w:rsid w:val="55B456F3"/>
    <w:rsid w:val="55C35653"/>
    <w:rsid w:val="57D0EA84"/>
    <w:rsid w:val="58913086"/>
    <w:rsid w:val="58EE26FF"/>
    <w:rsid w:val="5A6573B0"/>
    <w:rsid w:val="5BBB4C64"/>
    <w:rsid w:val="5BFF1ABD"/>
    <w:rsid w:val="5D3E1EFF"/>
    <w:rsid w:val="5D4D0F5C"/>
    <w:rsid w:val="5DB7229B"/>
    <w:rsid w:val="5F3F2064"/>
    <w:rsid w:val="5F4C79A8"/>
    <w:rsid w:val="602F572E"/>
    <w:rsid w:val="61006ACA"/>
    <w:rsid w:val="61AD20C2"/>
    <w:rsid w:val="624572BC"/>
    <w:rsid w:val="62473E52"/>
    <w:rsid w:val="62ED020A"/>
    <w:rsid w:val="631010C1"/>
    <w:rsid w:val="646247E6"/>
    <w:rsid w:val="659D2999"/>
    <w:rsid w:val="67485E1C"/>
    <w:rsid w:val="678A7871"/>
    <w:rsid w:val="6ADB64A8"/>
    <w:rsid w:val="6B5E1E23"/>
    <w:rsid w:val="6C0E5BFA"/>
    <w:rsid w:val="6C1E634C"/>
    <w:rsid w:val="6C1F5711"/>
    <w:rsid w:val="6C99521A"/>
    <w:rsid w:val="6F5A2019"/>
    <w:rsid w:val="6FBFB6FA"/>
    <w:rsid w:val="6FF867A3"/>
    <w:rsid w:val="70057A59"/>
    <w:rsid w:val="75650E97"/>
    <w:rsid w:val="75ED5A87"/>
    <w:rsid w:val="76BA4667"/>
    <w:rsid w:val="76E95ECF"/>
    <w:rsid w:val="770E341E"/>
    <w:rsid w:val="77A53ED9"/>
    <w:rsid w:val="77C61033"/>
    <w:rsid w:val="7BFA0EF2"/>
    <w:rsid w:val="7C4826BB"/>
    <w:rsid w:val="7D420907"/>
    <w:rsid w:val="7E1352F2"/>
    <w:rsid w:val="7E460B33"/>
    <w:rsid w:val="7E9A232C"/>
    <w:rsid w:val="7FCE72A3"/>
    <w:rsid w:val="9FD24B88"/>
    <w:rsid w:val="B7FFDB55"/>
    <w:rsid w:val="E97F3376"/>
    <w:rsid w:val="EFDDCACD"/>
    <w:rsid w:val="F3679040"/>
    <w:rsid w:val="FF5F07E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nhideWhenUsed="0" w:uiPriority="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1"/>
    <w:pPr>
      <w:widowControl w:val="0"/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3">
    <w:name w:val="heading 2"/>
    <w:basedOn w:val="1"/>
    <w:next w:val="1"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</w:rPr>
  </w:style>
  <w:style w:type="paragraph" w:styleId="4">
    <w:name w:val="heading 4"/>
    <w:basedOn w:val="1"/>
    <w:next w:val="1"/>
    <w:qFormat/>
    <w:uiPriority w:val="9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character" w:default="1" w:styleId="9">
    <w:name w:val="Default Paragraph Font"/>
    <w:unhideWhenUsed/>
    <w:qFormat/>
    <w:uiPriority w:val="1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1"/>
    <w:pPr>
      <w:spacing w:before="204"/>
      <w:ind w:left="172"/>
    </w:pPr>
    <w:rPr>
      <w:rFonts w:ascii="宋体" w:hAnsi="宋体" w:eastAsia="宋体"/>
      <w:sz w:val="30"/>
      <w:szCs w:val="30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Hyperlink"/>
    <w:basedOn w:val="9"/>
    <w:qFormat/>
    <w:uiPriority w:val="0"/>
    <w:rPr>
      <w:color w:val="0000FF"/>
      <w:u w:val="single"/>
    </w:rPr>
  </w:style>
  <w:style w:type="paragraph" w:customStyle="1" w:styleId="12">
    <w:name w:val="标题 5（有编号）（绿盟科技）"/>
    <w:basedOn w:val="1"/>
    <w:next w:val="13"/>
    <w:qFormat/>
    <w:uiPriority w:val="0"/>
    <w:pPr>
      <w:keepNext/>
      <w:keepLines/>
      <w:numPr>
        <w:ilvl w:val="4"/>
        <w:numId w:val="1"/>
      </w:numPr>
      <w:spacing w:before="280" w:after="156" w:line="377" w:lineRule="auto"/>
      <w:jc w:val="left"/>
      <w:outlineLvl w:val="4"/>
    </w:pPr>
    <w:rPr>
      <w:rFonts w:ascii="Arial" w:hAnsi="Arial" w:eastAsia="黑体"/>
      <w:b/>
      <w:kern w:val="0"/>
      <w:sz w:val="24"/>
      <w:szCs w:val="28"/>
    </w:rPr>
  </w:style>
  <w:style w:type="paragraph" w:customStyle="1" w:styleId="13">
    <w:name w:val="正文（绿盟科技）"/>
    <w:qFormat/>
    <w:uiPriority w:val="0"/>
    <w:pPr>
      <w:spacing w:line="300" w:lineRule="auto"/>
    </w:pPr>
    <w:rPr>
      <w:rFonts w:ascii="Arial" w:hAnsi="Arial" w:cs="黑体" w:eastAsiaTheme="minorEastAsia"/>
      <w:sz w:val="21"/>
      <w:szCs w:val="21"/>
      <w:lang w:val="en-US" w:eastAsia="zh-CN" w:bidi="ar-SA"/>
    </w:rPr>
  </w:style>
  <w:style w:type="table" w:customStyle="1" w:styleId="14">
    <w:name w:val="Table Normal"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5">
    <w:name w:val="List Paragraph"/>
    <w:basedOn w:val="1"/>
    <w:qFormat/>
    <w:uiPriority w:val="1"/>
  </w:style>
  <w:style w:type="paragraph" w:customStyle="1" w:styleId="16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6</Pages>
  <Words>2344</Words>
  <Characters>2673</Characters>
  <Lines>0</Lines>
  <Paragraphs>0</Paragraphs>
  <TotalTime>9</TotalTime>
  <ScaleCrop>false</ScaleCrop>
  <LinksUpToDate>false</LinksUpToDate>
  <CharactersWithSpaces>2748</CharactersWithSpaces>
  <Application>WPS Office_11.8.2.10505_F1E327BC-269C-435d-A152-05C5408002CA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2021-05-13T08:03:00Z</dcterms:created>
  <dc:creator>Administrator</dc:creator>
  <cp:lastModifiedBy>huawei</cp:lastModifiedBy>
  <cp:lastPrinted>2026-09-08T11:05:00Z</cp:lastPrinted>
  <dcterms:modified xsi:type="dcterms:W3CDTF">2026-09-07T15:16:29Z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2021-04-21T00:00:00Z</vt:filetime>
  </property>
  <property fmtid="{D5CDD505-2E9C-101B-9397-08002B2CF9AE}" pid="3" name="Creator">
    <vt:lpwstr>RICOH Aficio MP 7502</vt:lpwstr>
  </property>
  <property fmtid="{D5CDD505-2E9C-101B-9397-08002B2CF9AE}" pid="4" name="LastSaved">
    <vt:filetime>2021-05-08T00:00:00Z</vt:filetime>
  </property>
  <property fmtid="{D5CDD505-2E9C-101B-9397-08002B2CF9AE}" pid="5" name="KSOProductBuildVer">
    <vt:lpwstr>2052-11.8.2.10505</vt:lpwstr>
  </property>
  <property fmtid="{D5CDD505-2E9C-101B-9397-08002B2CF9AE}" pid="6" name="KSOSaveFontToCloudKey">
    <vt:lpwstr>10579561_cloud</vt:lpwstr>
  </property>
  <property fmtid="{D5CDD505-2E9C-101B-9397-08002B2CF9AE}" pid="7" name="ICV">
    <vt:lpwstr>9FCBDA78E8F543209D921C0F4091920E_13</vt:lpwstr>
  </property>
  <property fmtid="{D5CDD505-2E9C-101B-9397-08002B2CF9AE}" pid="8" name="KSOTemplateDocerSaveRecord">
    <vt:lpwstr>eyJoZGlkIjoiODliZjVjNjY2Yjg5YmNiNTg2NjBkMTJjNmVkY2NhNDciLCJ1c2VySWQiOiIxNjM3Mjg5NjQ2In0=</vt:lpwstr>
  </property>
</Properties>
</file>